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CellSpacing w:w="15" w:type="dxa"/>
        <w:tblCellMar>
          <w:top w:w="15" w:type="dxa"/>
          <w:left w:w="15" w:type="dxa"/>
          <w:bottom w:w="15" w:type="dxa"/>
          <w:right w:w="15" w:type="dxa"/>
        </w:tblCellMar>
        <w:tblLook w:val="00A0"/>
      </w:tblPr>
      <w:tblGrid>
        <w:gridCol w:w="10687"/>
        <w:gridCol w:w="80"/>
        <w:gridCol w:w="95"/>
      </w:tblGrid>
      <w:tr w:rsidR="00FB2D57" w:rsidRPr="00C03C4D">
        <w:trPr>
          <w:tblCellSpacing w:w="15" w:type="dxa"/>
          <w:jc w:val="center"/>
        </w:trPr>
        <w:tc>
          <w:tcPr>
            <w:tcW w:w="5000" w:type="pct"/>
            <w:vAlign w:val="center"/>
          </w:tcPr>
          <w:p w:rsidR="00FB2D57" w:rsidRPr="00C03C4D" w:rsidRDefault="00FB2D57" w:rsidP="008F081B">
            <w:pPr>
              <w:rPr>
                <w:rFonts w:ascii="Comic Sans MS" w:hAnsi="Comic Sans MS" w:cs="Comic Sans MS"/>
                <w:color w:val="000000"/>
              </w:rPr>
            </w:pPr>
            <w:r w:rsidRPr="00C03C4D">
              <w:rPr>
                <w:rFonts w:ascii="Comic Sans MS" w:hAnsi="Comic Sans MS" w:cs="Comic Sans MS"/>
                <w:color w:val="000000"/>
                <w:sz w:val="22"/>
                <w:szCs w:val="22"/>
              </w:rPr>
              <w:t xml:space="preserve">Şehir isimleri nereden geldi? </w:t>
            </w:r>
          </w:p>
        </w:tc>
        <w:tc>
          <w:tcPr>
            <w:tcW w:w="5000" w:type="pct"/>
            <w:vAlign w:val="center"/>
          </w:tcPr>
          <w:p w:rsidR="00FB2D57" w:rsidRPr="00C03C4D" w:rsidRDefault="00FB2D57" w:rsidP="008F081B">
            <w:pPr>
              <w:rPr>
                <w:rFonts w:ascii="Comic Sans MS" w:hAnsi="Comic Sans MS" w:cs="Comic Sans MS"/>
                <w:color w:val="000000"/>
              </w:rPr>
            </w:pPr>
          </w:p>
        </w:tc>
        <w:tc>
          <w:tcPr>
            <w:tcW w:w="5000" w:type="pct"/>
            <w:vAlign w:val="center"/>
          </w:tcPr>
          <w:p w:rsidR="00FB2D57" w:rsidRPr="00C03C4D" w:rsidRDefault="00FB2D57" w:rsidP="008F081B">
            <w:pPr>
              <w:rPr>
                <w:rFonts w:ascii="Comic Sans MS" w:hAnsi="Comic Sans MS" w:cs="Comic Sans MS"/>
                <w:color w:val="000000"/>
              </w:rPr>
            </w:pPr>
          </w:p>
        </w:tc>
      </w:tr>
    </w:tbl>
    <w:p w:rsidR="00FB2D57" w:rsidRPr="00C03C4D" w:rsidRDefault="00FB2D57" w:rsidP="008F081B">
      <w:pPr>
        <w:jc w:val="center"/>
        <w:rPr>
          <w:rFonts w:ascii="Comic Sans MS" w:hAnsi="Comic Sans MS" w:cs="Comic Sans MS"/>
          <w:vanish/>
          <w:color w:val="333333"/>
          <w:sz w:val="22"/>
          <w:szCs w:val="22"/>
        </w:rPr>
      </w:pPr>
    </w:p>
    <w:tbl>
      <w:tblPr>
        <w:tblW w:w="5000" w:type="pct"/>
        <w:jc w:val="center"/>
        <w:tblCellSpacing w:w="15" w:type="dxa"/>
        <w:tblCellMar>
          <w:top w:w="15" w:type="dxa"/>
          <w:left w:w="15" w:type="dxa"/>
          <w:bottom w:w="15" w:type="dxa"/>
          <w:right w:w="15" w:type="dxa"/>
        </w:tblCellMar>
        <w:tblLook w:val="00A0"/>
      </w:tblPr>
      <w:tblGrid>
        <w:gridCol w:w="10862"/>
      </w:tblGrid>
      <w:tr w:rsidR="00FB2D57" w:rsidRPr="00C03C4D">
        <w:trPr>
          <w:tblCellSpacing w:w="15" w:type="dxa"/>
          <w:jc w:val="center"/>
        </w:trPr>
        <w:tc>
          <w:tcPr>
            <w:tcW w:w="0" w:type="auto"/>
          </w:tcPr>
          <w:p w:rsidR="00FB2D57" w:rsidRPr="00C03C4D" w:rsidRDefault="00FB2D57" w:rsidP="008F081B">
            <w:pPr>
              <w:rPr>
                <w:rFonts w:ascii="Comic Sans MS" w:hAnsi="Comic Sans MS" w:cs="Comic Sans MS"/>
                <w:color w:val="000000"/>
              </w:rPr>
            </w:pPr>
            <w:r w:rsidRPr="00C03C4D">
              <w:rPr>
                <w:rFonts w:ascii="Comic Sans MS" w:hAnsi="Comic Sans MS" w:cs="Comic Sans MS"/>
                <w:color w:val="000000"/>
                <w:sz w:val="22"/>
                <w:szCs w:val="22"/>
              </w:rPr>
              <w:t>Van</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Van’ı Asur kraliçesi Semiramis kurdu. Bundan dolayı şehre “Şahmirankent” adı verildi. Daha sonra Persler döneminde buraya Van adında bir vali geldi ve şehri bayındır hale getirdiğinden şehre onun adı verildi.</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Yozgat</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yozgat isminin kaynağına ilişkin değişik söylentiler vardır. yozgat sürü veya otlak kent anlamına gelir. bozok yaylası eskiden beri hayvancılığın gelişmesinde önemli yer tutmuştur.</w:t>
            </w:r>
            <w:r w:rsidRPr="00C03C4D">
              <w:rPr>
                <w:rFonts w:ascii="Comic Sans MS" w:hAnsi="Comic Sans MS" w:cs="Comic Sans MS"/>
                <w:color w:val="000000"/>
                <w:sz w:val="22"/>
                <w:szCs w:val="22"/>
              </w:rPr>
              <w:br/>
              <w:t>yozkent, sürüleri bol olan şehir anlamına gelmektedir. daha sonra bu ismin yozgat olarak değişikliğe uğradığı ileri sürülmektedir.</w:t>
            </w:r>
            <w:r w:rsidRPr="00C03C4D">
              <w:rPr>
                <w:rFonts w:ascii="Comic Sans MS" w:hAnsi="Comic Sans MS" w:cs="Comic Sans MS"/>
                <w:color w:val="000000"/>
                <w:sz w:val="22"/>
                <w:szCs w:val="22"/>
              </w:rPr>
              <w:br/>
              <w:t>yozgat adı yabancı tarih kitaplarında "uskat, juskat, yougat, yüz-kat, yozhourt" şeklinde geçer.</w:t>
            </w:r>
            <w:r w:rsidRPr="00C03C4D">
              <w:rPr>
                <w:rFonts w:ascii="Comic Sans MS" w:hAnsi="Comic Sans MS" w:cs="Comic Sans MS"/>
                <w:color w:val="000000"/>
                <w:sz w:val="22"/>
                <w:szCs w:val="22"/>
              </w:rPr>
              <w:br/>
              <w:t>bir söylentiye göre; yozgat sözcüğünün aslı "yüzü yoz" (koyun sürüsü memleketi) olduğundan "yozkent" veya rakımın yüksek oluşundan dolayı da "yüz-kat"tır.</w:t>
            </w:r>
            <w:r w:rsidRPr="00C03C4D">
              <w:rPr>
                <w:rFonts w:ascii="Comic Sans MS" w:hAnsi="Comic Sans MS" w:cs="Comic Sans MS"/>
                <w:color w:val="000000"/>
                <w:sz w:val="22"/>
                <w:szCs w:val="22"/>
              </w:rPr>
              <w:br/>
              <w:t>cumhuriyet döneminde tbmm birinci dönem milletvekillerinden süleyman sırrı içöz'ün 4 kasım 1922 tarihli teklifi üzerine bozok ismi kaldırılarak 1923 senesinde itibaren ilin adı yozgat olmuştur.</w:t>
            </w:r>
          </w:p>
          <w:p w:rsidR="00FB2D57" w:rsidRPr="00C03C4D" w:rsidRDefault="00FB2D57" w:rsidP="008F081B">
            <w:pPr>
              <w:spacing w:before="150" w:after="150"/>
              <w:rPr>
                <w:rFonts w:ascii="Comic Sans MS" w:hAnsi="Comic Sans MS" w:cs="Comic Sans MS"/>
                <w:color w:val="000000"/>
              </w:rPr>
            </w:pPr>
            <w:r w:rsidRPr="00C03C4D">
              <w:rPr>
                <w:rFonts w:ascii="Comic Sans MS" w:hAnsi="Comic Sans MS" w:cs="Comic Sans MS"/>
                <w:color w:val="000000"/>
                <w:sz w:val="22"/>
                <w:szCs w:val="22"/>
              </w:rPr>
              <w:t>Uşak</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Çocuk veya genç adının halk dilinden söylenişidir. Bazı rivayetlere göre ise uşak (ayınla söylenişi) kelimesinin aşık kelimesinden geldiği söylenmiştir.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Urfa</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Eski adı “Orhoe veya Orhai”dir. Dah sonra Araplar tarafından “R”ya çevrilmiştir. Bir diğer rivayete göre ise FORUM KURALLARINA GÖRE SİYASET YASAKTIRçeden gelmekte olup R yani güneş demektir. Şehir Babil hükümdarı Ramis-Nemrut tarafından kuruldu.</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Tekirdağ</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Adını, kıyı boyunca uzanan Tekirdağlarından almıştır.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Tokat</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Eski adı “Komana Pontika”idi. Tokat adının Pontika adının halk arasından değişmiş şeklidir.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Trabzon</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“Trapezus” sözcüğünden gelir. Anlamı dörtköşe’dir.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Tunceli</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Burada bazı maden yataklarının bulunmasından dolayı şehre Tunceli adı verilmiştir. Yani tunçülkesi demektir.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Sakarya</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Adını sınırları içinden geçen Sakarya nehrinden alır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Samsun</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Eski adı “Amisos”dur. Samsun ismi bu kelimenin halk arasından değiştirilmesidir.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Sivas</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Adının nereden geldiği konusunda her hangi bir kayda rastlanmamıştır.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Siirt</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Siirt adının Keldani aslından geldiği ve şehir anlamına geldiği söylenir. Diğer bir ravayete göre ise Sert kelimesinin bozulmuş şeklidir.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Rize</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Kafkas kökenli bir kelime olduğu sanılmaktadır.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Ordu</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Eski adı “Kotyora”dır. Halk tarafından bu isim değişikliğe uğramıştır.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Niğde</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İlkçağda bölgede Nagdoslular adlı bir kavim yaşadığından bu şehre isimlerini vermişler. Arap kaynakları şehre “Nekide veya Nikde” demişlerdir. Halk ise şehre Niğde adını vermiştir.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Nevşehir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Onsekizinci yüzyıla kadar şehir bir köydü ve adı “Muşkara” idi. Daha sonra Nevşehirli Damat İbrahim Paşa köyünü geliştirdi ve yeni şehir anlamında Nevşehir adını verdi.</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Malatya</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Hititler döneminde buranın adı “Meliddu”dur. Halk tarafından Malatya olarak değişmiştir.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Manisa</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Yunanca Magnesya’dan gelmiştir. Türkler burayı alınca Manisa olarak şehrin ismini değiştirdiler.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Mardin</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Mardin adı Süryanice’de Marde’den geldiği rivayet edilir. Romalılar “Maride”Araplar ise “Mardin” adını vermişlerdir. Diğer bir rivayet göre ise FORUM KURALLARINA GÖRE SİYASET YASAKTIRçedeki Mer-din yani erkek, yiğit–görmek kelimesinden geldiği söylenmiştir.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Muğla</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Eski adı “Mobolla”’dır. Türkler buraya daha sonra Muğla demişlerdir.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Muş</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Bir rivayete göre süryanice’deki suyu bol anlamına glene Muşa’dan diğer bir rivayete göre ise Şehrin kurucusu “Muşet’den gelmiştir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Karaman</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İlk ismi Laranda’dır. Selçuklu ve Osmanlılarda ki ismi Larende idi. Karamanoğullarının başkenti olduğundan buraya daha sonra Karaman adıverildi.</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Kahramanmaraş</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Asıl adı Markasi’dir. Halk dilinde Maraş olarak değişmiştir. Kurtuluş savaşında Fransızlara karşı şehirlerini kahramanca savunduklarından meclis tarafından ll Şubat 1922’de kahraman ünvanı verildi.</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Kars</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MÖ: 130-127 yılında buraya yerleşen Karsak oymağından dolayı şehre kars adı verilmiştir. Kars kelimesinin anlamı ise deve ya da koyun yününden yapılan elbise veya şal kuşağı anlamına gelir.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Kastamonu</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Şehrin eski adı“Tumana”dır. Buraya daha sonra Gas-Gas isimli bir kavim yerleşti. İşte Kastamonu Gas ve Tuman’ın birleşmesinden meydana gelmiştir.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Kayseri</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Romalılar Mazaka adlı şehri alınca buraya Kaysarea adını verdiler. Yani İmparatorşehri anlamına gelir. Daha sonra Kayseri olarak halk arasında yayıldı</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Kırşehir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Kır ve Şehir kelimesinin birleşmesinden oluşmuştur.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Kocaeli</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Orhan gazi döneminde bu bölgeyi feth eden Akçakoca isimli komutandan dolayı buraya Kocaeli denildi.</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Konya</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İsa’dan önce 47-50 ve 53 yıllarında Hıristiyan azizlerinden St. Paul burayıziyaret etti ve şehir önemli bir dinsel merkez olarak gelişti. Bu nedenle Hıristiyanlar ona, “İsa’nın tasviri” anlamına gelen “ikonyum”adını verdiler. Abbasiler burayı alınca “Kuniye’ye” çevirdiler. Türkler bu ismi Konya olarak değiştirdi.</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Kütahya</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Frigler buraya “Katyasiyum veya Katiation” adını vermişlerdir. Daha sonra yöre halkı buraya Kütahya demiştir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İstanbul</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MÖ. 658 yılında Megara kralı Byzas tarafından kurulduğundan bu şehre kurucusundan dolayı Bizantion adı verilmiştir.</w:t>
            </w:r>
            <w:r w:rsidRPr="00C03C4D">
              <w:rPr>
                <w:rFonts w:ascii="Comic Sans MS" w:hAnsi="Comic Sans MS" w:cs="Comic Sans MS"/>
                <w:color w:val="000000"/>
                <w:sz w:val="22"/>
                <w:szCs w:val="22"/>
              </w:rPr>
              <w:br/>
              <w:t>Roma imparatoro Marcus Avrelius döneminde imparatorun manevi babasının adıyla “Antion” olarak anıldı.</w:t>
            </w:r>
            <w:r w:rsidRPr="00C03C4D">
              <w:rPr>
                <w:rFonts w:ascii="Comic Sans MS" w:hAnsi="Comic Sans MS" w:cs="Comic Sans MS"/>
                <w:color w:val="000000"/>
                <w:sz w:val="22"/>
                <w:szCs w:val="22"/>
              </w:rPr>
              <w:br/>
              <w:t>Bizansİmparatoru Konstantin bu şehri yeniden kurunca buraya kendi adınıverdi. Şehre “Konstantin veya Konstanpolis” adı verildi. Araplar“Kostantiniye, Romalılar Konstantinopolis” demişlerdir. Daha sonra bu ismin kısaltılmış şekli olan “Stin-polis” deyimi kullanıldı. İşteİstanbul bu “Stin-Polis” şehrinden türetildi.</w:t>
            </w:r>
            <w:r w:rsidRPr="00C03C4D">
              <w:rPr>
                <w:rFonts w:ascii="Comic Sans MS" w:hAnsi="Comic Sans MS" w:cs="Comic Sans MS"/>
                <w:color w:val="000000"/>
                <w:sz w:val="22"/>
                <w:szCs w:val="22"/>
              </w:rPr>
              <w:br/>
              <w:t>Türkler burayı alınca Müslüman şehir anlamında “İslambol” adını verdiler. Fakat daha sonra İstanbul olarak değiştirildi.</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İzmir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Şehrin asıl adı “Smyrna”dır. İzmir kelimesi smyrna’nın halk arasındaki kullanış şeklidir. Homeros destanlarında bu kent ismini Kıbrıs KralıKinyras’ın kızı Smyra’dan alır ve tanrıça Artemis İzmirli’dir. Kimi kaynaklara göre de, İzmir şehrini ilk kuran Hititler değil, Amazonlar’dır. (Hititler de buraya Navlühun adını vermişlerdir.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Gaziantep</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Şehrin eski adı Ayıntab’dır. Kelime anlamı, pınarın gözü demektir. Halk bunu Antep olarak değiştirmiştir. Halk Kurtuluş savaşında Fransızlara karşıbaşarılı bir savaş verince 6 Şubat 1921’de çıkartılan bir yasayla Gazi ünvanı verildi.</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Gümüşhane</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Burada daha önceleri gümüş madenleri olduğundan, bu şehre Gümüşhane denilmiştir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Edirne</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Romalılar döneminde imparator Hadrianus tarafından kurulduğu için şehir“Hadrianopolis” dını alır. Hadrianus’un şehri anlamına gelen bu sözcük, sonradan değşimlere uğrayarak Edirne halini aldı.</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Elazığ</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1834 yılında Mezra denilen yerde kuruldu.1862 yılında buraya o sıradaki padişah Abdülaziz’in onuruna “Mamuretülaziz” adı verildi. Bu ismi uzun bulan halk onu Elaziz olarak kısalttı. 1937 yılında Elazığ’a çevrildi.</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Erzincan</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Erzincan ovasından adını alır. Ezirgan diye halk tarafından söylenir. Buranın eski adı Eriza’dır.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Erzurum</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ArdıRum kelimesinden gelir. Yani Rum toprağı demektir. Diğer bir rivayete göre de Selçuklular buraya Erzen-Rum demişlerdir. Erzen darı demektir.Şehir o zamanlar bir tahıl ambarı olarak kullanılmıştır.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Eskişehir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Eski adı Doylaion’dur. 1080 yılında Türkler burayı ele geçirdi. 1175 yılında burasını Bizans geri aldı. Kılıçarslan bu şehri daha sonra geri alınca, ona “Bizim eski Şehrimiz” anlamına gelen Eski Şehir adını verdi.</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Diyarbakır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Bakır ülkesi anlamına gelmektedir. Bu ismin kaynağı Diyar-ı Bekir’dir. Bekir’in memleketi anlamına gelir. Bunun nedeni de Bekir b. Va’il adlıArap göçebe boyunun buraya yrleşmiş olmasından kaynaklanır. Diyarbakır’ın eski adı Amid veya Amed’dir. Gelen veya bizim anlamına gelir. Dede Korkut kitabında Amid’e Hamid de denilmiştir.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Denizli</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Deniz-ili kelimelerinin birleşmesinden oluşmuştur. İl eski Türkçe’de ülke, memleket anlamına gelir. Yani deniz memleketi denilir.Bir diğer rivayete göre de kelimenin aslı domuz-ili'dir. Bu da bölgede domuz çokluğundan kaynaklanmaktadır.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Çanakkale</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Marmara ve Ege denizlerini birleştiren Boğaz’daki şehir ve kasabaların en büyüğü ve il merkezidir. Boğazın doğu kıyısında ve en dar yerinde kurulmuştur. Burada denizini şekli tıpkı bir çanağı andırır. Bugünkü ismini buradan alır.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Çankırı</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İlkçağda “Gangra” kalesinin eteğinde kuruldu. İsmini Gangra kalesinden alan Çankırı’ya yakın zamana kadar Çangırı ve Çenğiri deniliyordu.</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Çorum</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Rivayete göre Çoğurum kelimesinden türetilmiştir. Bu da bölgede zamanında Rumların çoğunluğu oluşturmasından kaynaklanmaktadır.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BURSA</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Eski çağlardaki Bitinya bölgesinin başkentidir. Buraya kurucusu Bitinya kralı Prusias’ın adı verildi. (MÖ:ll.yüzyıl)</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BURDUR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Eski adı Askaniya’dır. İsmini yanında kurulmuş olduğu Burdur gölünden alır.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BOLU</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Önceleri Bithynion Romalılar döneminde ise Claudiopolis adı verildi. Türkler burayı alınca Claudiopolis sözcüğünü kısaltıp sadece polis dediler. Daha sonra bu da halk dilinde değişerek Bolu oldu.</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BİTLİS</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Kimi tarihçilere göre, “Bageş” ya da “Pagiş” sözcüklerinden türemiştir. Kimilerine göre de Büyük İskender’in komutanı “Lis” ya da “Badlis”burada bir kale kurmuş. Bitlis sözcüğü bu komutanın isminden kaynaklanıyormuş.</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BİNGÖL</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Buradaki bir çok göllerden dolayı bu isim kendisine verildi.</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BİLECİK</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Bizanslılar döneminde burada Bilekoma adlı bir kale vardı. Osman bey burayı alınca bu adı Bilecik olarak adını verdi.</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BAYBURT</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Eldeki kaynaklara göre kasabanın ortaçağdaki adı “Paypert” ya da “Pepert” idi. Bayburt adı buradan gelmektedir.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BALIKESİR</w:t>
            </w:r>
            <w:r w:rsidRPr="00C03C4D">
              <w:rPr>
                <w:rFonts w:ascii="Comic Sans MS" w:hAnsi="Comic Sans MS" w:cs="Comic Sans MS"/>
                <w:color w:val="000000"/>
                <w:sz w:val="22"/>
                <w:szCs w:val="22"/>
              </w:rPr>
              <w:br/>
              <w:t xml:space="preserve">Şehrin adının eski hisar anlamına gelen Paleokastio’dan türediği sanılmaktadır. Halk arasında dolaşan bir söylentiye göre de balı çok anlamına gelir. Çünkü Kesir Arapça’da çok anlamına gelmektedir. Zuhal arkadasımızın </w:t>
            </w:r>
            <w:r w:rsidRPr="00C03C4D">
              <w:rPr>
                <w:rFonts w:ascii="Comic Sans MS" w:hAnsi="Comic Sans MS" w:cs="Comic Sans MS"/>
                <w:color w:val="000000"/>
                <w:sz w:val="22"/>
                <w:szCs w:val="22"/>
              </w:rPr>
              <w:br/>
              <w:t>verdigi bilgiye görede, BALIKESIRIN ANLAMI TAM OLARAK TARIHDEN KALAN BISEY BALIK ESIR YANI BALIKESIRDE DERE VAR GENELDE KURU KALDIGI ICIN ORDA OLAN BALIKLAR ESIR KALMIS OLDUKLARI ICIN ADI ÖYLE OLMUS</w:t>
            </w:r>
            <w:r w:rsidRPr="00C03C4D">
              <w:rPr>
                <w:rFonts w:ascii="Comic Sans MS" w:hAnsi="Comic Sans MS" w:cs="Comic Sans MS"/>
                <w:color w:val="000000"/>
                <w:sz w:val="22"/>
                <w:szCs w:val="22"/>
              </w:rPr>
              <w:br/>
              <w:t>AĞRI</w:t>
            </w:r>
            <w:r w:rsidRPr="00C03C4D">
              <w:rPr>
                <w:rFonts w:ascii="Comic Sans MS" w:hAnsi="Comic Sans MS" w:cs="Comic Sans MS"/>
                <w:color w:val="000000"/>
                <w:sz w:val="22"/>
                <w:szCs w:val="22"/>
              </w:rPr>
              <w:br/>
              <w:t>İsmi sınırları içindeki “Ararat” dağından alır. Çok eski çağlarda yeryüzü korkunç bir su baskınınına uğradı.(Nuh Tufanı) Nuh peygamber bütün canılardan bir çifti alarak bir gemiye bindirdi. Gemi Cudi (İslam kaynaklarına göre) (Hristiyan kaynaklarına göre de Ararat – Ağrı)dağına kondu. Ararat, önce aran sonra da Ağrı adını aldı.</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AKSARAY</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Selçuklu Sultanı İzzettin Kılıçarslan, şehirde cami, medrese, kümbetler ve büyük ve beyaz bir saray yaptırdı. Şelir “Aksaray” adını işte bu beyaz saraydan aldı.</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AMASYA</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Amasya şehrini tarihçi Strabon’a göre Amazon karalı Amasis kurdu ve ona Amasis kenti anlamına gelen “Amasesia” ismini verdi.</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AYDIN</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İlk olarak Argoslar tarafından kuruldu. Anadolu beylerinden Aydınoğlu Mehmet bey’den aldı. Aydın, Mehmet beyin babasının ismidir.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ARTVİN</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İskitler tarafından kuruldu. Artvin sözü iskitçe’dir.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ANTALYA</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MÖ ll.ci yüzyılda Bergama karalı Attalos ll tarafından kuruldu. Şehir önceleri ismini kurucusundan aldı ve Attaleia adıyla anıldı. Daha sonra bu isim Adalia, Antalia ve en son Antalya şekline dönüştü.</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ANKARA</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İslam kaynaklarında Ankara’nın adı Enguru olarak geçer. Kimilerine göre Ankara sözü Farsça “Üzüm” anlamına gelen Engür’den, ya da Yunanca’da Koruk anlamına gelen”Aguirada’dan türemiştir.</w:t>
            </w:r>
            <w:r w:rsidRPr="00C03C4D">
              <w:rPr>
                <w:rFonts w:ascii="Comic Sans MS" w:hAnsi="Comic Sans MS" w:cs="Comic Sans MS"/>
                <w:color w:val="000000"/>
                <w:sz w:val="22"/>
                <w:szCs w:val="22"/>
              </w:rPr>
              <w:br/>
              <w:t>Bazılarına Hint-Avrupa dillerindeki “Eğmek” anlamına gelen Ank ya da Sankskritçe de;“Kıvrıntı”,, anlamına gelen ankaba’dan veya Latince’den çengel anlamına gelen uncus’dan türediği ileri sürülmektedir. Frig dilinde Ank“engebeli, karışık arazi anlamına gelir.” Şehrin diğer isimleri; Ankyra, Ankura, Ankuria, Angur, Engürlü, Engürüye, Angare, Angera, Ancora, Ancora ve son olarak Ankara şeklini almıştır.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ANTAKYA</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MÖ 300 yıllarında Makedonya Kralı Seleukoz bu yörede Antakya’yı kurdu veşehre babasının ismi olan Antiokhia adını verdi. Zamanla büyüyen kent, başkent halini aldı.</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AFYONKARAHİSAR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Afyon türkülerinde sık sık “Hisar” sözcüğü geçer. “Hisarın bedenleri çevirin gidenleri” Bu hisar sözcüğünün Afyon türkülerinde sık sık yinelenmesi nedensiz değildir. Eski adı Akroenos olan şehri Selçuklular uzun süren bir kuşatmadan sonra ele geçirdiler. “Hisar” kuşatma anlamına gelir. Acılarla elde edilen yere “Karahisar” dediler ve orada, kara taşlardan bir kale kurdular. Onaltıncı yüzyılda bölgede afyon yetiştirlmeye başlayınca, Karahisar’ın başına bir de Afyon eklendi ve şehir“Afyonkarahisar” adını aldı.</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ADAPAZARI</w:t>
            </w:r>
            <w:r w:rsidRPr="00C03C4D">
              <w:rPr>
                <w:rFonts w:ascii="Comic Sans MS" w:hAnsi="Comic Sans MS" w:cs="Comic Sans MS"/>
                <w:color w:val="000000"/>
                <w:sz w:val="22"/>
                <w:szCs w:val="22"/>
              </w:rPr>
              <w:br/>
              <w:t>Bu ilimize Adapazarlılar kasaca Ada der. Çünkü Sakarya ve Çark suyu arasında yer alan şehir, tıpkı bir adayı andırır. “Pazar sözüne gelince: Burasıonyedinci yüzyılda yörenin Pazar yeriydi. İşte, Adapazarı bu iki sözcüğün “Ada” ve “Pazar” sözcüklerinin birleşmesinden oluştu. Adapazarı, Sakarya ilimizin merkezidir.</w:t>
            </w:r>
          </w:p>
          <w:p w:rsidR="00FB2D57" w:rsidRPr="00C03C4D" w:rsidRDefault="00FB2D57" w:rsidP="008F081B">
            <w:pPr>
              <w:spacing w:before="150" w:after="150"/>
              <w:rPr>
                <w:rFonts w:ascii="Comic Sans MS" w:hAnsi="Comic Sans MS" w:cs="Comic Sans MS"/>
                <w:color w:val="000000"/>
              </w:rPr>
            </w:pPr>
            <w:r w:rsidRPr="00C03C4D">
              <w:rPr>
                <w:rFonts w:ascii="Comic Sans MS" w:hAnsi="Comic Sans MS" w:cs="Comic Sans MS"/>
                <w:color w:val="000000"/>
                <w:sz w:val="22"/>
                <w:szCs w:val="22"/>
              </w:rPr>
              <w:t>YALOVA</w:t>
            </w:r>
            <w:r w:rsidRPr="00C03C4D">
              <w:rPr>
                <w:rFonts w:ascii="Comic Sans MS" w:hAnsi="Comic Sans MS" w:cs="Comic Sans MS"/>
                <w:color w:val="000000"/>
                <w:sz w:val="22"/>
                <w:szCs w:val="22"/>
              </w:rPr>
              <w:br/>
              <w:t>Yalova'nın adının nereden geldiğine dair çeşitli iddialar ortaya atılsa da en çok kabul göreni Osmanlı döneminde Çiftlikköy ilçesinden başlayıp Termal ve Çınarcık ilçelerini içine alan bölgeye verilen "Yalakabad" adından geldiği.</w:t>
            </w:r>
            <w:r w:rsidRPr="00C03C4D">
              <w:rPr>
                <w:rFonts w:ascii="Comic Sans MS" w:hAnsi="Comic Sans MS" w:cs="Comic Sans MS"/>
                <w:color w:val="000000"/>
                <w:sz w:val="22"/>
                <w:szCs w:val="22"/>
              </w:rPr>
              <w:br/>
              <w:t>Yalakabad'ın ardından buranın Yali Ovası olarak anıldığı, cumhuriyetin ilanından vefatına kadar sık sık Yalova'ya gelen Ulu Önder Atatürk'ün burada yazdığı mektupları tarih attıktan sonra Yali Ovası yazıp imzaladığı belgelenmiş.</w:t>
            </w:r>
            <w:r w:rsidRPr="00C03C4D">
              <w:rPr>
                <w:rFonts w:ascii="Comic Sans MS" w:hAnsi="Comic Sans MS" w:cs="Comic Sans MS"/>
                <w:color w:val="000000"/>
                <w:sz w:val="22"/>
                <w:szCs w:val="22"/>
              </w:rPr>
              <w:br/>
              <w:t>Türkçe'ye Rumca'dan Yalı olarak geçen yali ve ova kelimelerinin birleşerek Yalova olarak kaldığı sanılıyor.</w:t>
            </w:r>
            <w:r w:rsidRPr="00C03C4D">
              <w:rPr>
                <w:rFonts w:ascii="Comic Sans MS" w:hAnsi="Comic Sans MS" w:cs="Comic Sans MS"/>
                <w:color w:val="000000"/>
                <w:sz w:val="22"/>
                <w:szCs w:val="22"/>
              </w:rPr>
              <w:br/>
              <w:t>Yalova'da "Katırlı" beldesinin adı Esenköy, geçmişte hapishane bulunduğundan yıllarca "Zindan" olarak anılan Teşvikiye beldesine bağlı mahallenin ismi ise Yukarı Teşvikiye olarak değiştirildi.</w:t>
            </w:r>
          </w:p>
          <w:p w:rsidR="00FB2D57" w:rsidRPr="00C03C4D" w:rsidRDefault="00FB2D57" w:rsidP="008F081B">
            <w:pPr>
              <w:spacing w:before="150" w:after="150"/>
              <w:rPr>
                <w:rFonts w:ascii="Comic Sans MS" w:hAnsi="Comic Sans MS" w:cs="Comic Sans MS"/>
                <w:color w:val="000000"/>
              </w:rPr>
            </w:pPr>
            <w:r w:rsidRPr="00C03C4D">
              <w:rPr>
                <w:rFonts w:ascii="Comic Sans MS" w:hAnsi="Comic Sans MS" w:cs="Comic Sans MS"/>
                <w:color w:val="000000"/>
                <w:sz w:val="22"/>
                <w:szCs w:val="22"/>
              </w:rPr>
              <w:br/>
              <w:t>OSMANİYE</w:t>
            </w:r>
            <w:r w:rsidRPr="00C03C4D">
              <w:rPr>
                <w:rFonts w:ascii="Comic Sans MS" w:hAnsi="Comic Sans MS" w:cs="Comic Sans MS"/>
                <w:color w:val="000000"/>
                <w:sz w:val="22"/>
                <w:szCs w:val="22"/>
              </w:rPr>
              <w:br/>
              <w:t>Osmaniye kuruluşundan günümüze kadar Avrupa-Asya ve Afrika kıtalarına açılan, Adana-Gaziantep-Hatay yol kavşağında önemli bir yerde gelişmesini sürdürmüştür. Bu konumu nedeni ile önemli idari yapılanmalar görülmektedir.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Türk’lerin 1071 yılında Malazgirt Zaferi ile Anadolu’ya yerleşmesine müteakip 1082 yılında Ulaşlılar Aşireti Toroslar’ın güneyine inmişler, bugünkü Osmaniye’nin Haraz mahallesi mevkisine yerleşmişlerdir. Bu olay Osmaniye’nin kuruluşunun başlangıcı sayılmaktadır.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1. Dünya Savaşının sonunda Osmanlı İmparatorluğunun mağlup olması ve 30 Ekim 1918’de Mondros Mütarekesinin imzalanması ile Çukurova’da müşterek hareket eden İngilizler ile Fransızlar 1918 yılının Aralık ayında başladıkları işgal hareketlerini 25 Aralıkta Osmaniye'nin 27 Aralık da Pozantı’nın işgal edilmesi ile tamamlamışlardır. Bölge halkının başından beri bu işgale karşı koyması Milli Mukavemetin temelini oluşturmuştur. Ayrıca bölge halkını harekete geçiren başka sebepler de mevcuttur. Bunlardan birisi de Fransızların silahlandırılıp himaye ettikleri Ermeniler yüzünden Türk’lerde can, mal, namus emniyeti diye bir şey kalmamıştı. İşte bu durum karşısında halk devletten beklediğini bulamamış, nefsi müdafaa durumuna geçerek bölgede “Çete Harbi”ni başlatmıştır. Bu milli direnişin sonucunda Fransızlara karşı Kovanbaşı ve Kanlı Geçit savaşlarıyla anılan önemli muhabereler cereyan etmiş, bu savaşlarda ağır kayıplar veren Fransa 20 Ekim 1921’de Türkiye ile Ankara Antlaşmasını imzalayarak bölgeyi terk etmeye başlamış, 7 Ocak 1922’de Osmaniye’den çekilerek geldikleri gibi geri gitmişlerdir.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Bu sebeple her yıl 7 Ocak Osmaniye’nin Düşman İşgalinden Kurtuluş günü olarak kutlanmaktadır.</w:t>
            </w:r>
            <w:r w:rsidRPr="00C03C4D">
              <w:rPr>
                <w:rFonts w:ascii="Comic Sans MS" w:hAnsi="Comic Sans MS" w:cs="Comic Sans MS"/>
                <w:color w:val="000000"/>
                <w:sz w:val="22"/>
                <w:szCs w:val="22"/>
              </w:rPr>
              <w:br/>
            </w:r>
            <w:r w:rsidRPr="00C03C4D">
              <w:rPr>
                <w:rFonts w:ascii="Comic Sans MS" w:hAnsi="Comic Sans MS" w:cs="Comic Sans MS"/>
                <w:color w:val="000000"/>
                <w:sz w:val="22"/>
                <w:szCs w:val="22"/>
              </w:rPr>
              <w:br/>
              <w:t>Osmaniye’nin 3 Kasım 1996 tarihinde yapılan Mahalli İdareler Ara Seçimleri (Belediye Başkanlığı) öncesinde İl olması gündeme gelmiş, TBMM’de 23 Ekim 1996 tarihinde yapılan oylamada İl olması karara bağlanmış, 28.10.1996 tarih ve 22801 sayılı Resmi Gazetede yayınlanarak yürürlüğe girmiştir.</w:t>
            </w:r>
          </w:p>
          <w:p w:rsidR="00FB2D57" w:rsidRPr="00C03C4D" w:rsidRDefault="00FB2D57" w:rsidP="008F081B">
            <w:pPr>
              <w:spacing w:before="150" w:after="150"/>
              <w:rPr>
                <w:rFonts w:ascii="Comic Sans MS" w:hAnsi="Comic Sans MS" w:cs="Comic Sans MS"/>
                <w:color w:val="000000"/>
              </w:rPr>
            </w:pPr>
            <w:r w:rsidRPr="00C03C4D">
              <w:rPr>
                <w:rFonts w:ascii="Comic Sans MS" w:hAnsi="Comic Sans MS" w:cs="Comic Sans MS"/>
                <w:color w:val="000000"/>
                <w:sz w:val="22"/>
                <w:szCs w:val="22"/>
              </w:rPr>
              <w:t>ADANA,</w:t>
            </w:r>
            <w:r w:rsidRPr="00C03C4D">
              <w:rPr>
                <w:rFonts w:ascii="Comic Sans MS" w:hAnsi="Comic Sans MS" w:cs="Comic Sans MS"/>
                <w:color w:val="000000"/>
                <w:sz w:val="22"/>
                <w:szCs w:val="22"/>
              </w:rPr>
              <w:br/>
              <w:t xml:space="preserve">en azından 3000 yıl boyunca, kısa süreli bazı değişiklik denemelerine rağmen ismini değiştirmeden yaşamış, Çukurovanın en eskişehirlerinden birisidir. Adana ismi Luwi dilindeki belgelerde Adanuwa, Atanuwa, Atanwa şekillerinde, Hitit çivi yazılı belgelerde ise, Hititçeye uydurulup uwa yerine iia takısı eklenip Adaniia/Ataniiaşeklinde geçmektedir </w:t>
            </w:r>
          </w:p>
          <w:p w:rsidR="00FB2D57" w:rsidRPr="00C03C4D" w:rsidRDefault="00FB2D57" w:rsidP="008F081B">
            <w:pPr>
              <w:spacing w:before="150" w:after="150"/>
              <w:rPr>
                <w:rFonts w:ascii="Comic Sans MS" w:hAnsi="Comic Sans MS" w:cs="Comic Sans MS"/>
                <w:color w:val="000000"/>
              </w:rPr>
            </w:pPr>
            <w:r w:rsidRPr="00C03C4D">
              <w:rPr>
                <w:rFonts w:ascii="Comic Sans MS" w:hAnsi="Comic Sans MS" w:cs="Comic Sans MS"/>
                <w:color w:val="000000"/>
                <w:sz w:val="22"/>
                <w:szCs w:val="22"/>
              </w:rPr>
              <w:t>ŞIRNAK</w:t>
            </w:r>
            <w:r w:rsidRPr="00C03C4D">
              <w:rPr>
                <w:rFonts w:ascii="Comic Sans MS" w:hAnsi="Comic Sans MS" w:cs="Comic Sans MS"/>
                <w:color w:val="000000"/>
                <w:sz w:val="22"/>
                <w:szCs w:val="22"/>
              </w:rPr>
              <w:br/>
              <w:t xml:space="preserve">Hz.Nuhun gemisinin indiği bölgedir o yüzden buraya şehri nuh denmiş zamanla Şırnak olmuş </w:t>
            </w:r>
          </w:p>
          <w:p w:rsidR="00FB2D57" w:rsidRPr="00C03C4D" w:rsidRDefault="00FB2D57" w:rsidP="008F081B">
            <w:pPr>
              <w:rPr>
                <w:rFonts w:ascii="Comic Sans MS" w:hAnsi="Comic Sans MS" w:cs="Comic Sans MS"/>
                <w:color w:val="000000"/>
              </w:rPr>
            </w:pPr>
          </w:p>
        </w:tc>
      </w:tr>
    </w:tbl>
    <w:p w:rsidR="00FB2D57" w:rsidRPr="00C03C4D" w:rsidRDefault="00FB2D57">
      <w:pPr>
        <w:rPr>
          <w:rFonts w:ascii="Comic Sans MS" w:hAnsi="Comic Sans MS" w:cs="Comic Sans MS"/>
          <w:sz w:val="22"/>
          <w:szCs w:val="22"/>
        </w:rPr>
      </w:pPr>
    </w:p>
    <w:sectPr w:rsidR="00FB2D57" w:rsidRPr="00C03C4D" w:rsidSect="00C03C4D">
      <w:pgSz w:w="11906" w:h="16838"/>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20002A87" w:usb1="80000000" w:usb2="00000008" w:usb3="00000000" w:csb0="000001FF" w:csb1="00000000"/>
  </w:font>
  <w:font w:name="Comic Sans MS">
    <w:panose1 w:val="030F0702030302020204"/>
    <w:charset w:val="A2"/>
    <w:family w:val="script"/>
    <w:pitch w:val="variable"/>
    <w:sig w:usb0="00000287" w:usb1="00000000" w:usb2="00000000" w:usb3="00000000" w:csb0="0000009F" w:csb1="00000000"/>
  </w:font>
  <w:font w:name="Tahoma">
    <w:panose1 w:val="020B0604030504040204"/>
    <w:charset w:val="A2"/>
    <w:family w:val="swiss"/>
    <w:pitch w:val="variable"/>
    <w:sig w:usb0="61002A87" w:usb1="80000000" w:usb2="00000008" w:usb3="00000000" w:csb0="000101FF" w:csb1="00000000"/>
  </w:font>
  <w:font w:name="Cambria">
    <w:panose1 w:val="02040503050406030204"/>
    <w:charset w:val="A2"/>
    <w:family w:val="roman"/>
    <w:pitch w:val="variable"/>
    <w:sig w:usb0="A00002EF" w:usb1="4000004B" w:usb2="00000000" w:usb3="00000000" w:csb0="0000009F" w:csb1="00000000"/>
  </w:font>
  <w:font w:name="Calibri">
    <w:panose1 w:val="020F0502020204030204"/>
    <w:charset w:val="A2"/>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042EEC"/>
    <w:multiLevelType w:val="hybridMultilevel"/>
    <w:tmpl w:val="643A6998"/>
    <w:lvl w:ilvl="0" w:tplc="57BAE43C">
      <w:start w:val="1"/>
      <w:numFmt w:val="upperRoman"/>
      <w:pStyle w:val="Heading4"/>
      <w:lvlText w:val="%1."/>
      <w:lvlJc w:val="left"/>
      <w:pPr>
        <w:tabs>
          <w:tab w:val="num" w:pos="1080"/>
        </w:tabs>
        <w:ind w:left="1080" w:hanging="720"/>
      </w:pPr>
      <w:rPr>
        <w:rFonts w:hint="default"/>
      </w:rPr>
    </w:lvl>
    <w:lvl w:ilvl="1" w:tplc="041F0019">
      <w:start w:val="1"/>
      <w:numFmt w:val="lowerLetter"/>
      <w:lvlText w:val="%2."/>
      <w:lvlJc w:val="left"/>
      <w:pPr>
        <w:tabs>
          <w:tab w:val="num" w:pos="1440"/>
        </w:tabs>
        <w:ind w:left="1440" w:hanging="360"/>
      </w:pPr>
    </w:lvl>
    <w:lvl w:ilvl="2" w:tplc="041F001B">
      <w:start w:val="1"/>
      <w:numFmt w:val="lowerRoman"/>
      <w:lvlText w:val="%3."/>
      <w:lvlJc w:val="right"/>
      <w:pPr>
        <w:tabs>
          <w:tab w:val="num" w:pos="2160"/>
        </w:tabs>
        <w:ind w:left="2160" w:hanging="180"/>
      </w:pPr>
    </w:lvl>
    <w:lvl w:ilvl="3" w:tplc="041F000F">
      <w:start w:val="1"/>
      <w:numFmt w:val="decimal"/>
      <w:lvlText w:val="%4."/>
      <w:lvlJc w:val="left"/>
      <w:pPr>
        <w:tabs>
          <w:tab w:val="num" w:pos="2880"/>
        </w:tabs>
        <w:ind w:left="2880" w:hanging="360"/>
      </w:pPr>
    </w:lvl>
    <w:lvl w:ilvl="4" w:tplc="041F0019">
      <w:start w:val="1"/>
      <w:numFmt w:val="lowerLetter"/>
      <w:lvlText w:val="%5."/>
      <w:lvlJc w:val="left"/>
      <w:pPr>
        <w:tabs>
          <w:tab w:val="num" w:pos="3600"/>
        </w:tabs>
        <w:ind w:left="3600" w:hanging="360"/>
      </w:pPr>
    </w:lvl>
    <w:lvl w:ilvl="5" w:tplc="041F001B">
      <w:start w:val="1"/>
      <w:numFmt w:val="lowerRoman"/>
      <w:lvlText w:val="%6."/>
      <w:lvlJc w:val="right"/>
      <w:pPr>
        <w:tabs>
          <w:tab w:val="num" w:pos="4320"/>
        </w:tabs>
        <w:ind w:left="4320" w:hanging="180"/>
      </w:pPr>
    </w:lvl>
    <w:lvl w:ilvl="6" w:tplc="041F000F">
      <w:start w:val="1"/>
      <w:numFmt w:val="decimal"/>
      <w:lvlText w:val="%7."/>
      <w:lvlJc w:val="left"/>
      <w:pPr>
        <w:tabs>
          <w:tab w:val="num" w:pos="5040"/>
        </w:tabs>
        <w:ind w:left="5040" w:hanging="360"/>
      </w:pPr>
    </w:lvl>
    <w:lvl w:ilvl="7" w:tplc="041F0019">
      <w:start w:val="1"/>
      <w:numFmt w:val="lowerLetter"/>
      <w:lvlText w:val="%8."/>
      <w:lvlJc w:val="left"/>
      <w:pPr>
        <w:tabs>
          <w:tab w:val="num" w:pos="5760"/>
        </w:tabs>
        <w:ind w:left="5760" w:hanging="360"/>
      </w:pPr>
    </w:lvl>
    <w:lvl w:ilvl="8" w:tplc="041F001B">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efaultTabStop w:val="708"/>
  <w:hyphenationZone w:val="425"/>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F081B"/>
    <w:rsid w:val="0056246E"/>
    <w:rsid w:val="00777FAA"/>
    <w:rsid w:val="007F4692"/>
    <w:rsid w:val="008F081B"/>
    <w:rsid w:val="00A93C68"/>
    <w:rsid w:val="00BD0870"/>
    <w:rsid w:val="00C03C4D"/>
    <w:rsid w:val="00C530CC"/>
    <w:rsid w:val="00CF73FC"/>
    <w:rsid w:val="00D409F0"/>
    <w:rsid w:val="00E51CCB"/>
    <w:rsid w:val="00FB2D57"/>
  </w:rsids>
  <m:mathPr>
    <m:mathFont m:val="Cambria Math"/>
    <m:brkBin m:val="before"/>
    <m:brkBinSub m:val="--"/>
    <m:smallFrac m:val="off"/>
    <m:dispDef/>
    <m:lMargin m:val="0"/>
    <m:rMargin m:val="0"/>
    <m:defJc m:val="centerGroup"/>
    <m:wrapIndent m:val="1440"/>
    <m:intLim m:val="subSup"/>
    <m:naryLim m:val="undOvr"/>
  </m:mathPr>
  <w:uiCompat97To2003/>
  <w:themeFontLang w:val="tr-TR"/>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tr-TR" w:eastAsia="tr-T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246E"/>
    <w:rPr>
      <w:sz w:val="24"/>
      <w:szCs w:val="24"/>
    </w:rPr>
  </w:style>
  <w:style w:type="paragraph" w:styleId="Heading4">
    <w:name w:val="heading 4"/>
    <w:basedOn w:val="Normal"/>
    <w:next w:val="Normal"/>
    <w:link w:val="Heading4Char"/>
    <w:uiPriority w:val="99"/>
    <w:qFormat/>
    <w:rsid w:val="0056246E"/>
    <w:pPr>
      <w:keepNext/>
      <w:numPr>
        <w:numId w:val="1"/>
      </w:numPr>
      <w:outlineLvl w:val="3"/>
    </w:pPr>
    <w:rPr>
      <w:rFonts w:ascii="Comic Sans MS" w:hAnsi="Comic Sans MS" w:cs="Comic Sans MS"/>
      <w:b/>
      <w:bCs/>
      <w:sz w:val="22"/>
      <w:szCs w:val="2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9"/>
    <w:locked/>
    <w:rsid w:val="0056246E"/>
    <w:rPr>
      <w:rFonts w:ascii="Comic Sans MS" w:hAnsi="Comic Sans MS" w:cs="Comic Sans MS"/>
      <w:b/>
      <w:bCs/>
      <w:sz w:val="24"/>
      <w:szCs w:val="24"/>
    </w:rPr>
  </w:style>
  <w:style w:type="character" w:styleId="Strong">
    <w:name w:val="Strong"/>
    <w:basedOn w:val="DefaultParagraphFont"/>
    <w:uiPriority w:val="99"/>
    <w:qFormat/>
    <w:rsid w:val="0056246E"/>
    <w:rPr>
      <w:b/>
      <w:bCs/>
    </w:rPr>
  </w:style>
  <w:style w:type="paragraph" w:styleId="NormalWeb">
    <w:name w:val="Normal (Web)"/>
    <w:basedOn w:val="Normal"/>
    <w:uiPriority w:val="99"/>
    <w:semiHidden/>
    <w:rsid w:val="008F081B"/>
    <w:pPr>
      <w:spacing w:before="150" w:after="150"/>
    </w:pPr>
  </w:style>
  <w:style w:type="paragraph" w:styleId="BalloonText">
    <w:name w:val="Balloon Text"/>
    <w:basedOn w:val="Normal"/>
    <w:link w:val="BalloonTextChar"/>
    <w:uiPriority w:val="99"/>
    <w:semiHidden/>
    <w:rsid w:val="008F081B"/>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8F081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98436113">
      <w:marLeft w:val="0"/>
      <w:marRight w:val="0"/>
      <w:marTop w:val="0"/>
      <w:marBottom w:val="0"/>
      <w:divBdr>
        <w:top w:val="none" w:sz="0" w:space="0" w:color="auto"/>
        <w:left w:val="none" w:sz="0" w:space="0" w:color="auto"/>
        <w:bottom w:val="none" w:sz="0" w:space="0" w:color="auto"/>
        <w:right w:val="none" w:sz="0" w:space="0" w:color="auto"/>
      </w:divBdr>
      <w:divsChild>
        <w:div w:id="698436111">
          <w:marLeft w:val="0"/>
          <w:marRight w:val="0"/>
          <w:marTop w:val="0"/>
          <w:marBottom w:val="0"/>
          <w:divBdr>
            <w:top w:val="none" w:sz="0" w:space="0" w:color="auto"/>
            <w:left w:val="none" w:sz="0" w:space="0" w:color="auto"/>
            <w:bottom w:val="none" w:sz="0" w:space="0" w:color="auto"/>
            <w:right w:val="none" w:sz="0" w:space="0" w:color="auto"/>
          </w:divBdr>
          <w:divsChild>
            <w:div w:id="698436115">
              <w:marLeft w:val="0"/>
              <w:marRight w:val="0"/>
              <w:marTop w:val="0"/>
              <w:marBottom w:val="0"/>
              <w:divBdr>
                <w:top w:val="none" w:sz="0" w:space="0" w:color="auto"/>
                <w:left w:val="none" w:sz="0" w:space="0" w:color="auto"/>
                <w:bottom w:val="none" w:sz="0" w:space="0" w:color="auto"/>
                <w:right w:val="none" w:sz="0" w:space="0" w:color="auto"/>
              </w:divBdr>
              <w:divsChild>
                <w:div w:id="698436109">
                  <w:marLeft w:val="0"/>
                  <w:marRight w:val="0"/>
                  <w:marTop w:val="300"/>
                  <w:marBottom w:val="300"/>
                  <w:divBdr>
                    <w:top w:val="none" w:sz="0" w:space="0" w:color="auto"/>
                    <w:left w:val="none" w:sz="0" w:space="0" w:color="auto"/>
                    <w:bottom w:val="none" w:sz="0" w:space="0" w:color="auto"/>
                    <w:right w:val="none" w:sz="0" w:space="0" w:color="auto"/>
                  </w:divBdr>
                  <w:divsChild>
                    <w:div w:id="698436112">
                      <w:marLeft w:val="0"/>
                      <w:marRight w:val="0"/>
                      <w:marTop w:val="0"/>
                      <w:marBottom w:val="0"/>
                      <w:divBdr>
                        <w:top w:val="none" w:sz="0" w:space="0" w:color="auto"/>
                        <w:left w:val="none" w:sz="0" w:space="0" w:color="auto"/>
                        <w:bottom w:val="none" w:sz="0" w:space="0" w:color="auto"/>
                        <w:right w:val="none" w:sz="0" w:space="0" w:color="auto"/>
                      </w:divBdr>
                      <w:divsChild>
                        <w:div w:id="698436116">
                          <w:marLeft w:val="0"/>
                          <w:marRight w:val="0"/>
                          <w:marTop w:val="0"/>
                          <w:marBottom w:val="0"/>
                          <w:divBdr>
                            <w:top w:val="none" w:sz="0" w:space="0" w:color="auto"/>
                            <w:left w:val="none" w:sz="0" w:space="0" w:color="auto"/>
                            <w:bottom w:val="none" w:sz="0" w:space="0" w:color="auto"/>
                            <w:right w:val="none" w:sz="0" w:space="0" w:color="auto"/>
                          </w:divBdr>
                          <w:divsChild>
                            <w:div w:id="698436110">
                              <w:marLeft w:val="0"/>
                              <w:marRight w:val="0"/>
                              <w:marTop w:val="0"/>
                              <w:marBottom w:val="0"/>
                              <w:divBdr>
                                <w:top w:val="none" w:sz="0" w:space="0" w:color="auto"/>
                                <w:left w:val="none" w:sz="0" w:space="0" w:color="auto"/>
                                <w:bottom w:val="none" w:sz="0" w:space="0" w:color="auto"/>
                                <w:right w:val="none" w:sz="0" w:space="0" w:color="auto"/>
                              </w:divBdr>
                              <w:divsChild>
                                <w:div w:id="69843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TotalTime>
  <Pages>8</Pages>
  <Words>2319</Words>
  <Characters>13221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Şehir İsimleri Nereden Geldi</dc:title>
  <dc:subject/>
  <dc:creator/>
  <cp:keywords/>
  <dc:description>www.odevkalemi.com</dc:description>
  <cp:lastModifiedBy>www.odevkalemi.com</cp:lastModifiedBy>
  <cp:revision>3</cp:revision>
  <dcterms:created xsi:type="dcterms:W3CDTF">2011-05-13T12:29:00Z</dcterms:created>
  <dcterms:modified xsi:type="dcterms:W3CDTF">2011-11-20T15:26:00Z</dcterms:modified>
</cp:coreProperties>
</file>