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FD7" w:rsidRDefault="007C7FD7" w:rsidP="003D5164">
      <w:pPr>
        <w:rPr>
          <w:b/>
          <w:bCs/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72.15pt;margin-top:13.8pt;width:261pt;height:129.75pt;z-index:251654144">
            <v:textbox style="mso-next-textbox:#_x0000_s1026">
              <w:txbxContent>
                <w:p w:rsidR="007C7FD7" w:rsidRPr="00AF0300" w:rsidRDefault="007C7FD7" w:rsidP="00195042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sym w:font="Wingdings" w:char="F050"/>
                  </w:r>
                  <w:r>
                    <w:rPr>
                      <w:rFonts w:ascii="Comic Sans MS" w:hAnsi="Comic Sans MS" w:cs="Comic Sans MS"/>
                      <w:sz w:val="22"/>
                      <w:szCs w:val="22"/>
                    </w:rPr>
                    <w:t xml:space="preserve"> </w:t>
                  </w: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t>Üç basamaklı en büyük doğal sayıdan 500 çıkarırsak kaç kalır?</w:t>
                  </w:r>
                </w:p>
                <w:p w:rsidR="007C7FD7" w:rsidRPr="00AF0300" w:rsidRDefault="007C7FD7" w:rsidP="00195042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margin-left:0;margin-top:13.8pt;width:261pt;height:129.75pt;z-index:251653120">
            <v:textbox style="mso-next-textbox:#_x0000_s1027">
              <w:txbxContent>
                <w:p w:rsidR="007C7FD7" w:rsidRPr="00AF0300" w:rsidRDefault="007C7FD7" w:rsidP="00195042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  <w:r>
                    <w:rPr>
                      <w:rFonts w:ascii="Comic Sans MS" w:hAnsi="Comic Sans MS" w:cs="Comic Sans MS"/>
                      <w:sz w:val="22"/>
                      <w:szCs w:val="22"/>
                    </w:rPr>
                    <w:sym w:font="Wingdings" w:char="F050"/>
                  </w:r>
                  <w:r>
                    <w:rPr>
                      <w:rFonts w:ascii="Comic Sans MS" w:hAnsi="Comic Sans MS" w:cs="Comic Sans MS"/>
                      <w:sz w:val="22"/>
                      <w:szCs w:val="22"/>
                    </w:rPr>
                    <w:t xml:space="preserve"> </w:t>
                  </w: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t>3225 sayısının 1210 fazlasının 2320 eksiği kaçtır?</w:t>
                  </w:r>
                </w:p>
                <w:p w:rsidR="007C7FD7" w:rsidRPr="00AF0300" w:rsidRDefault="007C7FD7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</w:p>
              </w:txbxContent>
            </v:textbox>
          </v:shape>
        </w:pict>
      </w:r>
    </w:p>
    <w:p w:rsidR="007C7FD7" w:rsidRDefault="007C7FD7" w:rsidP="003D5164">
      <w:r>
        <w:rPr>
          <w:noProof/>
        </w:rPr>
        <w:pict>
          <v:shape id="_x0000_s1028" type="#_x0000_t202" style="position:absolute;margin-left:0;margin-top:595.35pt;width:261pt;height:129.75pt;z-index:251660288">
            <v:textbox>
              <w:txbxContent>
                <w:p w:rsidR="007C7FD7" w:rsidRPr="00AF0300" w:rsidRDefault="007C7FD7" w:rsidP="00D77C7A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sym w:font="Wingdings" w:char="F050"/>
                  </w: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t xml:space="preserve"> Babam 1675 TL olan televizyonu 750 TL peşin, kalanı taksit olacak şekilde alıyor. Taksit tutarı kaç TL’dir?</w:t>
                  </w:r>
                </w:p>
                <w:p w:rsidR="007C7FD7" w:rsidRPr="00AF0300" w:rsidRDefault="007C7FD7" w:rsidP="00195042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29" type="#_x0000_t202" style="position:absolute;margin-left:272.15pt;margin-top:595.35pt;width:261pt;height:129.75pt;z-index:251661312">
            <v:textbox>
              <w:txbxContent>
                <w:p w:rsidR="007C7FD7" w:rsidRPr="00AF0300" w:rsidRDefault="007C7FD7" w:rsidP="00D77C7A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sym w:font="Wingdings" w:char="F050"/>
                  </w: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t xml:space="preserve"> Bir okuldaki kız öğrenci sayısı 1267’dir. Okulda 3201 öğrenci olduğuna göre erkek öğrencilerin sayısı kaçtır?</w:t>
                  </w:r>
                </w:p>
                <w:p w:rsidR="007C7FD7" w:rsidRPr="00AF0300" w:rsidRDefault="007C7FD7" w:rsidP="00195042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30" type="#_x0000_t202" style="position:absolute;margin-left:272.15pt;margin-top:433.75pt;width:261pt;height:129.75pt;z-index:251662336">
            <v:textbox>
              <w:txbxContent>
                <w:p w:rsidR="007C7FD7" w:rsidRPr="00AF0300" w:rsidRDefault="007C7FD7" w:rsidP="00D77C7A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sym w:font="Wingdings" w:char="F050"/>
                  </w: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t xml:space="preserve"> Bir basımevi yıl içinde 4656 kitap bastı. 246’sı defolu çıktı. Geriye kalanların 3450’si satıldı. Basımevinin elinde kaç kitap kaldı?</w:t>
                  </w:r>
                </w:p>
                <w:p w:rsidR="007C7FD7" w:rsidRDefault="007C7FD7" w:rsidP="00195042"/>
              </w:txbxContent>
            </v:textbox>
          </v:shape>
        </w:pict>
      </w:r>
      <w:r>
        <w:rPr>
          <w:noProof/>
        </w:rPr>
        <w:pict>
          <v:shape id="_x0000_s1031" type="#_x0000_t202" style="position:absolute;margin-left:0;margin-top:433.75pt;width:261pt;height:129.75pt;z-index:251659264">
            <v:textbox>
              <w:txbxContent>
                <w:p w:rsidR="007C7FD7" w:rsidRPr="00AF0300" w:rsidRDefault="007C7FD7" w:rsidP="00195042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sym w:font="Wingdings" w:char="F050"/>
                  </w: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t xml:space="preserve"> İzmir’in kurtuluşu 1922 yılında olmuştur. 2010 yılında olduğumuza göre İzmir’in kurtuluşundan bu yana kaç yıl geçmiştir?</w:t>
                  </w:r>
                </w:p>
                <w:p w:rsidR="007C7FD7" w:rsidRPr="00AF0300" w:rsidRDefault="007C7FD7" w:rsidP="00195042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32" type="#_x0000_t202" style="position:absolute;margin-left:272.15pt;margin-top:292pt;width:261pt;height:129.75pt;z-index:251655168">
            <v:textbox>
              <w:txbxContent>
                <w:p w:rsidR="007C7FD7" w:rsidRPr="00AF0300" w:rsidRDefault="007C7FD7" w:rsidP="00195042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sym w:font="Wingdings" w:char="F050"/>
                  </w: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t xml:space="preserve"> 346 litrelik bir varil suyun önce 125 litresini, sonra kalanın 65 litresini harcadık. Geriye kaç litre su kaldı?</w:t>
                  </w:r>
                </w:p>
                <w:p w:rsidR="007C7FD7" w:rsidRDefault="007C7FD7" w:rsidP="00195042"/>
              </w:txbxContent>
            </v:textbox>
          </v:shape>
        </w:pict>
      </w:r>
      <w:r>
        <w:rPr>
          <w:noProof/>
        </w:rPr>
        <w:pict>
          <v:shape id="_x0000_s1033" type="#_x0000_t202" style="position:absolute;margin-left:0;margin-top:292pt;width:261pt;height:129.75pt;z-index:251658240">
            <v:textbox>
              <w:txbxContent>
                <w:p w:rsidR="007C7FD7" w:rsidRPr="00AF0300" w:rsidRDefault="007C7FD7" w:rsidP="00195042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sym w:font="Wingdings" w:char="F050"/>
                  </w: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t xml:space="preserve"> 36 sayısının 14 fazlasından, 47 sayısının 17 eksiğini çıkarırsak fak kaç olur?</w:t>
                  </w:r>
                </w:p>
                <w:p w:rsidR="007C7FD7" w:rsidRPr="00AF0300" w:rsidRDefault="007C7FD7" w:rsidP="00195042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34" type="#_x0000_t202" style="position:absolute;margin-left:272.15pt;margin-top:143.35pt;width:261pt;height:129.75pt;z-index:251656192">
            <v:textbox>
              <w:txbxContent>
                <w:p w:rsidR="007C7FD7" w:rsidRPr="00AF0300" w:rsidRDefault="007C7FD7" w:rsidP="00195042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sym w:font="Wingdings" w:char="F050"/>
                  </w: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t xml:space="preserve"> Ahmet 45, kardeşi 23 yaşındadır. Ahmet kardeşinden kaç yaş büyüktür?</w:t>
                  </w:r>
                </w:p>
                <w:p w:rsidR="007C7FD7" w:rsidRDefault="007C7FD7" w:rsidP="00195042"/>
              </w:txbxContent>
            </v:textbox>
          </v:shape>
        </w:pict>
      </w:r>
      <w:r>
        <w:rPr>
          <w:noProof/>
        </w:rPr>
        <w:pict>
          <v:shape id="_x0000_s1035" type="#_x0000_t202" style="position:absolute;margin-left:0;margin-top:143.35pt;width:261pt;height:129.75pt;z-index:251657216">
            <v:textbox>
              <w:txbxContent>
                <w:p w:rsidR="007C7FD7" w:rsidRPr="00AF0300" w:rsidRDefault="007C7FD7" w:rsidP="00195042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  <w:r>
                    <w:rPr>
                      <w:rFonts w:ascii="Comic Sans MS" w:hAnsi="Comic Sans MS" w:cs="Comic Sans MS"/>
                      <w:sz w:val="22"/>
                      <w:szCs w:val="22"/>
                    </w:rPr>
                    <w:sym w:font="Wingdings" w:char="F050"/>
                  </w:r>
                  <w:r>
                    <w:rPr>
                      <w:rFonts w:ascii="Comic Sans MS" w:hAnsi="Comic Sans MS" w:cs="Comic Sans MS"/>
                      <w:sz w:val="22"/>
                      <w:szCs w:val="22"/>
                    </w:rPr>
                    <w:t xml:space="preserve"> </w:t>
                  </w:r>
                  <w:r w:rsidRPr="00AF0300">
                    <w:rPr>
                      <w:rFonts w:ascii="Comic Sans MS" w:hAnsi="Comic Sans MS" w:cs="Comic Sans MS"/>
                      <w:sz w:val="22"/>
                      <w:szCs w:val="22"/>
                    </w:rPr>
                    <w:t>Bir çıkarma işleminde çıkan 178, fark 259 ise eksilen sayı kaçtır?</w:t>
                  </w:r>
                </w:p>
                <w:p w:rsidR="007C7FD7" w:rsidRPr="00AF0300" w:rsidRDefault="007C7FD7" w:rsidP="00195042">
                  <w:pPr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</w:p>
              </w:txbxContent>
            </v:textbox>
          </v:shape>
        </w:pict>
      </w:r>
    </w:p>
    <w:sectPr w:rsidR="007C7FD7" w:rsidSect="00AF030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A2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6B7D"/>
    <w:rsid w:val="00136343"/>
    <w:rsid w:val="0017229E"/>
    <w:rsid w:val="00195042"/>
    <w:rsid w:val="002A7C8A"/>
    <w:rsid w:val="003802AD"/>
    <w:rsid w:val="00383F74"/>
    <w:rsid w:val="003D5164"/>
    <w:rsid w:val="003F475A"/>
    <w:rsid w:val="003F5314"/>
    <w:rsid w:val="00403D1D"/>
    <w:rsid w:val="00464871"/>
    <w:rsid w:val="004E6B7D"/>
    <w:rsid w:val="005223CB"/>
    <w:rsid w:val="0068232F"/>
    <w:rsid w:val="006A1319"/>
    <w:rsid w:val="007C7FD7"/>
    <w:rsid w:val="008925BE"/>
    <w:rsid w:val="00911457"/>
    <w:rsid w:val="00923F27"/>
    <w:rsid w:val="00992298"/>
    <w:rsid w:val="00AF0300"/>
    <w:rsid w:val="00B32E8B"/>
    <w:rsid w:val="00B36816"/>
    <w:rsid w:val="00B73339"/>
    <w:rsid w:val="00D77C7A"/>
    <w:rsid w:val="00DD139E"/>
    <w:rsid w:val="00E010EC"/>
    <w:rsid w:val="00E86B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D1D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4E6B7D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4E6B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E6B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80</TotalTime>
  <Pages>1</Pages>
  <Words>1</Words>
  <Characters>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 Sınıf Matematik Dersi</dc:title>
  <dc:subject>Toplama ve Çıkarma Problemleri</dc:subject>
  <dc:creator/>
  <cp:keywords/>
  <dc:description>www.odevkalemi.com</dc:description>
  <cp:lastModifiedBy>www.odevkalemi.com</cp:lastModifiedBy>
  <cp:revision>7</cp:revision>
  <dcterms:created xsi:type="dcterms:W3CDTF">2010-11-07T20:16:00Z</dcterms:created>
  <dcterms:modified xsi:type="dcterms:W3CDTF">2011-11-24T15:50:00Z</dcterms:modified>
</cp:coreProperties>
</file>